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B77E9" w14:textId="0E6803CE" w:rsidR="00CE6104" w:rsidRDefault="008877BB" w:rsidP="0042337C">
      <w:pPr>
        <w:spacing w:after="120" w:line="240" w:lineRule="auto"/>
      </w:pPr>
      <w:r>
        <w:t>De Perfect Gelpolish</w:t>
      </w:r>
    </w:p>
    <w:p w14:paraId="4AE437EE" w14:textId="77777777" w:rsidR="008877BB" w:rsidRDefault="008877BB" w:rsidP="0042337C">
      <w:pPr>
        <w:spacing w:after="120" w:line="240" w:lineRule="auto"/>
      </w:pPr>
    </w:p>
    <w:p w14:paraId="5EB3F4FE" w14:textId="4766B96C" w:rsidR="004B483B" w:rsidRDefault="004B483B" w:rsidP="0042337C">
      <w:pPr>
        <w:spacing w:after="120" w:line="240" w:lineRule="auto"/>
      </w:pPr>
      <w:r>
        <w:t>Voornaam</w:t>
      </w:r>
      <w:r w:rsidR="00C056D3">
        <w:tab/>
      </w:r>
      <w:r w:rsidR="00C056D3">
        <w:tab/>
      </w:r>
      <w:r w:rsidR="00C056D3">
        <w:tab/>
      </w:r>
      <w:r w:rsidR="00C056D3">
        <w:tab/>
        <w:t>:</w:t>
      </w:r>
    </w:p>
    <w:p w14:paraId="38CA9BD3" w14:textId="77777777" w:rsidR="004B483B" w:rsidRDefault="004B483B" w:rsidP="0042337C">
      <w:pPr>
        <w:spacing w:after="120" w:line="240" w:lineRule="auto"/>
      </w:pPr>
      <w:r>
        <w:t>Achternaam</w:t>
      </w:r>
      <w:r w:rsidR="00C056D3">
        <w:tab/>
      </w:r>
      <w:r w:rsidR="00C056D3">
        <w:tab/>
      </w:r>
      <w:r w:rsidR="00C056D3">
        <w:tab/>
      </w:r>
      <w:r w:rsidR="00C056D3">
        <w:tab/>
        <w:t>:</w:t>
      </w:r>
    </w:p>
    <w:p w14:paraId="4FC8C88A" w14:textId="77777777" w:rsidR="004B483B" w:rsidRDefault="004B483B" w:rsidP="0042337C">
      <w:pPr>
        <w:spacing w:after="120" w:line="240" w:lineRule="auto"/>
      </w:pPr>
      <w:r>
        <w:t>Adres, Postcode en woonplaats</w:t>
      </w:r>
      <w:r w:rsidR="00C056D3">
        <w:tab/>
        <w:t>:</w:t>
      </w:r>
    </w:p>
    <w:p w14:paraId="64C23CA2" w14:textId="77777777" w:rsidR="004B483B" w:rsidRDefault="004B483B" w:rsidP="0042337C">
      <w:pPr>
        <w:spacing w:after="120" w:line="240" w:lineRule="auto"/>
      </w:pPr>
      <w:r>
        <w:t>Telefoonnummer</w:t>
      </w:r>
      <w:r w:rsidR="00C056D3">
        <w:tab/>
      </w:r>
      <w:r w:rsidR="00C056D3">
        <w:tab/>
      </w:r>
      <w:r w:rsidR="00C056D3">
        <w:tab/>
        <w:t>: 06-</w:t>
      </w:r>
    </w:p>
    <w:p w14:paraId="0A9CFF47" w14:textId="77777777" w:rsidR="004B483B" w:rsidRDefault="004B483B" w:rsidP="0042337C">
      <w:pPr>
        <w:spacing w:after="120" w:line="240" w:lineRule="auto"/>
      </w:pPr>
      <w:r>
        <w:t>Emailadres</w:t>
      </w:r>
      <w:r w:rsidR="00C056D3">
        <w:tab/>
      </w:r>
      <w:r w:rsidR="00C056D3">
        <w:tab/>
      </w:r>
      <w:r w:rsidR="00C056D3">
        <w:tab/>
      </w:r>
      <w:r w:rsidR="00C056D3">
        <w:tab/>
        <w:t>:</w:t>
      </w:r>
    </w:p>
    <w:p w14:paraId="43F9F3E6" w14:textId="77777777" w:rsidR="004B483B" w:rsidRPr="004B483B" w:rsidRDefault="004B483B" w:rsidP="0042337C">
      <w:pPr>
        <w:spacing w:after="120" w:line="240" w:lineRule="auto"/>
      </w:pPr>
    </w:p>
    <w:p w14:paraId="670EA5BB" w14:textId="77777777" w:rsidR="004B483B" w:rsidRDefault="004B483B" w:rsidP="0042337C">
      <w:pPr>
        <w:spacing w:after="120" w:line="240" w:lineRule="auto"/>
      </w:pPr>
      <w:r>
        <w:t>Ik schrijf me in voor de cursus:</w:t>
      </w:r>
    </w:p>
    <w:p w14:paraId="37F8D558" w14:textId="0A98D57F" w:rsidR="004B483B" w:rsidRDefault="004B483B" w:rsidP="0042337C">
      <w:pPr>
        <w:pStyle w:val="Lijstalinea"/>
        <w:numPr>
          <w:ilvl w:val="0"/>
          <w:numId w:val="23"/>
        </w:numPr>
        <w:spacing w:after="120" w:line="240" w:lineRule="auto"/>
      </w:pPr>
      <w:r>
        <w:t xml:space="preserve">De </w:t>
      </w:r>
      <w:r w:rsidR="008877BB">
        <w:t>P</w:t>
      </w:r>
      <w:r>
        <w:t xml:space="preserve">erfecte Gelpolish van </w:t>
      </w:r>
      <w:r w:rsidR="008877BB">
        <w:t>31-08 en 21-09</w:t>
      </w:r>
    </w:p>
    <w:p w14:paraId="601D65B6" w14:textId="31213ED5" w:rsidR="004B483B" w:rsidRDefault="004B483B" w:rsidP="0042337C">
      <w:pPr>
        <w:pStyle w:val="Lijstalinea"/>
        <w:numPr>
          <w:ilvl w:val="0"/>
          <w:numId w:val="23"/>
        </w:numPr>
        <w:spacing w:after="120" w:line="240" w:lineRule="auto"/>
      </w:pPr>
      <w:r>
        <w:t xml:space="preserve">De </w:t>
      </w:r>
      <w:r w:rsidR="008877BB">
        <w:t xml:space="preserve">Perfecte </w:t>
      </w:r>
      <w:r>
        <w:t xml:space="preserve">Gelpolish van </w:t>
      </w:r>
      <w:r w:rsidR="008877BB">
        <w:t>05-10 en 26-10</w:t>
      </w:r>
    </w:p>
    <w:p w14:paraId="62D3E1AA" w14:textId="37242B80" w:rsidR="004B483B" w:rsidRDefault="00C056D3" w:rsidP="0042337C">
      <w:pPr>
        <w:pStyle w:val="Lijstalinea"/>
        <w:numPr>
          <w:ilvl w:val="0"/>
          <w:numId w:val="23"/>
        </w:numPr>
        <w:spacing w:after="120" w:line="240" w:lineRule="auto"/>
      </w:pPr>
      <w:r>
        <w:t xml:space="preserve">De Perfecte Gelpolish van </w:t>
      </w:r>
      <w:r w:rsidR="008877BB">
        <w:t>02-11 en 23-11</w:t>
      </w:r>
      <w:r w:rsidRPr="00C056D3">
        <w:t xml:space="preserve"> </w:t>
      </w:r>
    </w:p>
    <w:p w14:paraId="75851BD5" w14:textId="77777777" w:rsidR="0042337C" w:rsidRDefault="0042337C" w:rsidP="0042337C">
      <w:pPr>
        <w:spacing w:after="120" w:line="240" w:lineRule="auto"/>
      </w:pPr>
      <w:r>
        <w:t>De cursus gaat door bij voldoende inschrijvingen.</w:t>
      </w:r>
    </w:p>
    <w:p w14:paraId="0E89BBDC" w14:textId="77777777" w:rsidR="0042337C" w:rsidRDefault="0042337C" w:rsidP="0042337C">
      <w:pPr>
        <w:spacing w:after="120" w:line="240" w:lineRule="auto"/>
      </w:pPr>
    </w:p>
    <w:p w14:paraId="54F8959A" w14:textId="0EFB83E7" w:rsidR="0042337C" w:rsidRDefault="008877BB" w:rsidP="0042337C">
      <w:pPr>
        <w:spacing w:after="120" w:line="240" w:lineRule="auto"/>
      </w:pPr>
      <w:r>
        <w:t>Voor deze cursus zorgt de cursist zelf voor een geschikt model zonder kunstnagels, gelpolish of nagellak.</w:t>
      </w:r>
      <w:r w:rsidR="00B01D66">
        <w:t xml:space="preserve"> Het model moet beide dagen beschikbaar zijn.</w:t>
      </w:r>
    </w:p>
    <w:p w14:paraId="55F10611" w14:textId="77777777" w:rsidR="008877BB" w:rsidRDefault="008877BB" w:rsidP="0042337C">
      <w:pPr>
        <w:spacing w:after="120" w:line="240" w:lineRule="auto"/>
      </w:pPr>
    </w:p>
    <w:p w14:paraId="6CF38E5A" w14:textId="33C5025F" w:rsidR="00C056D3" w:rsidRDefault="00C056D3" w:rsidP="0042337C">
      <w:pPr>
        <w:spacing w:after="120" w:line="240" w:lineRule="auto"/>
      </w:pPr>
      <w:r>
        <w:t xml:space="preserve">Na inschrijven ontvang ik een </w:t>
      </w:r>
      <w:r w:rsidR="008877BB">
        <w:t xml:space="preserve">factuur en een </w:t>
      </w:r>
      <w:r>
        <w:t>betalingsverzoek</w:t>
      </w:r>
      <w:r w:rsidR="008877BB">
        <w:t xml:space="preserve"> voor € 19</w:t>
      </w:r>
      <w:r w:rsidR="00B01D66">
        <w:t>8</w:t>
      </w:r>
      <w:r w:rsidR="008877BB">
        <w:t>,00</w:t>
      </w:r>
      <w:r>
        <w:t xml:space="preserve">. </w:t>
      </w:r>
      <w:r w:rsidR="0042337C">
        <w:t>Pas n</w:t>
      </w:r>
      <w:r>
        <w:t xml:space="preserve">a ontvangst van de betaling is de inschrijving </w:t>
      </w:r>
      <w:r w:rsidR="008877BB">
        <w:t>compleet</w:t>
      </w:r>
      <w:r>
        <w:t>.</w:t>
      </w:r>
    </w:p>
    <w:p w14:paraId="56A9137F" w14:textId="77777777" w:rsidR="00C056D3" w:rsidRDefault="00C056D3" w:rsidP="0042337C">
      <w:pPr>
        <w:spacing w:after="120" w:line="240" w:lineRule="auto"/>
      </w:pPr>
    </w:p>
    <w:p w14:paraId="2F5DD245" w14:textId="76212746" w:rsidR="00C056D3" w:rsidRDefault="008877BB" w:rsidP="0042337C">
      <w:pPr>
        <w:spacing w:after="120" w:line="240" w:lineRule="auto"/>
      </w:pPr>
      <w:r>
        <w:t xml:space="preserve">Schrijf je in met de </w:t>
      </w:r>
      <w:r w:rsidR="00C056D3">
        <w:t xml:space="preserve">naam </w:t>
      </w:r>
      <w:r>
        <w:t>die</w:t>
      </w:r>
      <w:r w:rsidR="00C056D3">
        <w:t xml:space="preserve"> je op het certificaat wilt</w:t>
      </w:r>
      <w:r>
        <w:t xml:space="preserve"> hebben</w:t>
      </w:r>
      <w:r w:rsidR="00C056D3">
        <w:t>. Ons advies is je meisjesnaam.</w:t>
      </w:r>
    </w:p>
    <w:p w14:paraId="3D586075" w14:textId="77777777" w:rsidR="00C77666" w:rsidRDefault="00C77666" w:rsidP="0042337C">
      <w:pPr>
        <w:spacing w:after="120" w:line="240" w:lineRule="auto"/>
      </w:pPr>
    </w:p>
    <w:p w14:paraId="0279359C" w14:textId="77777777" w:rsidR="00C77666" w:rsidRDefault="00C77666" w:rsidP="0042337C">
      <w:pPr>
        <w:spacing w:after="120" w:line="240" w:lineRule="auto"/>
      </w:pPr>
      <w:r>
        <w:t>Datum</w:t>
      </w:r>
      <w:r>
        <w:tab/>
      </w:r>
      <w:r>
        <w:tab/>
        <w:t>:</w:t>
      </w:r>
    </w:p>
    <w:p w14:paraId="7F0A519F" w14:textId="77777777" w:rsidR="00C77666" w:rsidRDefault="00C77666" w:rsidP="0042337C">
      <w:pPr>
        <w:spacing w:after="120" w:line="240" w:lineRule="auto"/>
      </w:pPr>
    </w:p>
    <w:p w14:paraId="49EA4A8F" w14:textId="77777777" w:rsidR="00C77666" w:rsidRDefault="00C77666" w:rsidP="0042337C">
      <w:pPr>
        <w:spacing w:after="120" w:line="240" w:lineRule="auto"/>
      </w:pPr>
      <w:r>
        <w:t>Handtekening</w:t>
      </w:r>
      <w:r>
        <w:tab/>
        <w:t>:</w:t>
      </w:r>
    </w:p>
    <w:p w14:paraId="3C3B1BDA" w14:textId="77777777" w:rsidR="00C77666" w:rsidRDefault="00C77666" w:rsidP="0042337C">
      <w:pPr>
        <w:spacing w:after="120" w:line="240" w:lineRule="auto"/>
      </w:pPr>
    </w:p>
    <w:p w14:paraId="42A8541C" w14:textId="30CF0EB6" w:rsidR="00C77666" w:rsidRPr="004B483B" w:rsidRDefault="00C77666" w:rsidP="0042337C">
      <w:pPr>
        <w:spacing w:after="120" w:line="240" w:lineRule="auto"/>
      </w:pPr>
      <w:r>
        <w:t xml:space="preserve">Print dit </w:t>
      </w:r>
      <w:r w:rsidR="0042337C">
        <w:t xml:space="preserve">formulier </w:t>
      </w:r>
      <w:r>
        <w:t>uit en stuur het op naar Foot2Face Vlierweg 66 3991 BD Houten, of sla het op en mail het naar foot2face.</w:t>
      </w:r>
      <w:r w:rsidR="00B01D66">
        <w:t>cursus@gmail</w:t>
      </w:r>
      <w:bookmarkStart w:id="0" w:name="_GoBack"/>
      <w:bookmarkEnd w:id="0"/>
      <w:r w:rsidR="00B01D66">
        <w:t>.com</w:t>
      </w:r>
    </w:p>
    <w:sectPr w:rsidR="00C77666" w:rsidRPr="004B483B" w:rsidSect="000E5B5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91E67" w14:textId="77777777" w:rsidR="0022205E" w:rsidRDefault="0022205E" w:rsidP="00650259">
      <w:pPr>
        <w:spacing w:after="0" w:line="240" w:lineRule="auto"/>
      </w:pPr>
      <w:r>
        <w:separator/>
      </w:r>
    </w:p>
  </w:endnote>
  <w:endnote w:type="continuationSeparator" w:id="0">
    <w:p w14:paraId="5CC03EB5" w14:textId="77777777" w:rsidR="0022205E" w:rsidRDefault="0022205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A9DF65C-AD33-4B74-8C87-EDEEA14BEB7E}"/>
    <w:embedBold r:id="rId2" w:fontKey="{36A3BD90-BF43-4DE3-BEBE-A7A11FF9A37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643B80C-CA16-4109-B2F5-7EA08A2AA895}"/>
    <w:embedBold r:id="rId4" w:fontKey="{2533753B-A69C-49A9-B314-9E5B857BD14D}"/>
    <w:embedItalic r:id="rId5" w:fontKey="{CEBF65DB-B202-49DB-936B-19F4DE939E0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D600914-E6D1-4464-AA4E-E29A93A4E6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42337C" w:rsidRPr="002462F3" w14:paraId="46E612FD" w14:textId="77777777" w:rsidTr="0042337C">
      <w:tc>
        <w:tcPr>
          <w:tcW w:w="4675" w:type="dxa"/>
          <w:vAlign w:val="center"/>
        </w:tcPr>
        <w:p w14:paraId="4915F719" w14:textId="77777777" w:rsidR="0042337C" w:rsidRPr="002462F3" w:rsidRDefault="0042337C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AB5435C" w14:textId="77777777" w:rsidR="0042337C" w:rsidRPr="002462F3" w:rsidRDefault="0042337C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3734357" w14:textId="77777777" w:rsidR="0042337C" w:rsidRDefault="0042337C" w:rsidP="002462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699E2" w14:textId="77777777" w:rsidR="0022205E" w:rsidRDefault="0022205E" w:rsidP="00650259">
      <w:pPr>
        <w:spacing w:after="0" w:line="240" w:lineRule="auto"/>
      </w:pPr>
      <w:r>
        <w:separator/>
      </w:r>
    </w:p>
  </w:footnote>
  <w:footnote w:type="continuationSeparator" w:id="0">
    <w:p w14:paraId="3660E857" w14:textId="77777777" w:rsidR="0022205E" w:rsidRDefault="0022205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88"/>
      <w:gridCol w:w="5538"/>
    </w:tblGrid>
    <w:tr w:rsidR="0042337C" w:rsidRPr="00731F26" w14:paraId="7BEAA51E" w14:textId="77777777" w:rsidTr="004B483B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7433818B" w14:textId="77777777" w:rsidR="0042337C" w:rsidRPr="004B483B" w:rsidRDefault="0042337C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highlight w:val="black"/>
            </w:rPr>
          </w:pPr>
          <w:r w:rsidRPr="004B483B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highlight w:val="black"/>
            </w:rPr>
            <w:t>Inschrijfformulier</w:t>
          </w:r>
        </w:p>
      </w:tc>
      <w:tc>
        <w:tcPr>
          <w:tcW w:w="8000" w:type="dxa"/>
          <w:shd w:val="clear" w:color="auto" w:fill="auto"/>
          <w:vAlign w:val="center"/>
        </w:tcPr>
        <w:p w14:paraId="76FDA688" w14:textId="77777777" w:rsidR="0042337C" w:rsidRPr="00731F26" w:rsidRDefault="0042337C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 w:rsidRPr="004B483B">
            <w:rPr>
              <w:rFonts w:ascii="Corbel" w:eastAsia="Calibri" w:hAnsi="Corbel" w:cs="Times New Roman"/>
              <w:noProof/>
              <w:color w:val="FFFFFF"/>
              <w:sz w:val="44"/>
              <w:highlight w:val="black"/>
            </w:rPr>
            <w:drawing>
              <wp:anchor distT="0" distB="0" distL="114300" distR="114300" simplePos="0" relativeHeight="251658240" behindDoc="0" locked="0" layoutInCell="1" allowOverlap="1" wp14:anchorId="46FC3451" wp14:editId="546FD7E6">
                <wp:simplePos x="0" y="0"/>
                <wp:positionH relativeFrom="column">
                  <wp:posOffset>1371600</wp:posOffset>
                </wp:positionH>
                <wp:positionV relativeFrom="paragraph">
                  <wp:posOffset>-228600</wp:posOffset>
                </wp:positionV>
                <wp:extent cx="2602865" cy="855980"/>
                <wp:effectExtent l="0" t="0" r="6985" b="1270"/>
                <wp:wrapNone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(Small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2865" cy="855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CD5785" w14:textId="77777777" w:rsidR="0042337C" w:rsidRDefault="0042337C" w:rsidP="00731F26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5CE8"/>
    <w:multiLevelType w:val="hybridMultilevel"/>
    <w:tmpl w:val="D3F4F284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AB243B"/>
    <w:multiLevelType w:val="hybridMultilevel"/>
    <w:tmpl w:val="30A46A1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0"/>
  </w:num>
  <w:num w:numId="24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83B"/>
    <w:rsid w:val="00024115"/>
    <w:rsid w:val="00052382"/>
    <w:rsid w:val="0006568A"/>
    <w:rsid w:val="00076F0F"/>
    <w:rsid w:val="00083EC3"/>
    <w:rsid w:val="00084253"/>
    <w:rsid w:val="000D1F49"/>
    <w:rsid w:val="000E5B5B"/>
    <w:rsid w:val="001727CA"/>
    <w:rsid w:val="001C4A3D"/>
    <w:rsid w:val="0022205E"/>
    <w:rsid w:val="002462F3"/>
    <w:rsid w:val="00247EB3"/>
    <w:rsid w:val="002C56E6"/>
    <w:rsid w:val="00346DE2"/>
    <w:rsid w:val="00361E11"/>
    <w:rsid w:val="003B4744"/>
    <w:rsid w:val="003F0847"/>
    <w:rsid w:val="003F5A46"/>
    <w:rsid w:val="0040090B"/>
    <w:rsid w:val="0042337C"/>
    <w:rsid w:val="0046302A"/>
    <w:rsid w:val="00487D2D"/>
    <w:rsid w:val="004B483B"/>
    <w:rsid w:val="004D5D62"/>
    <w:rsid w:val="005112D0"/>
    <w:rsid w:val="005221AD"/>
    <w:rsid w:val="00577E06"/>
    <w:rsid w:val="005A3BF7"/>
    <w:rsid w:val="005F2035"/>
    <w:rsid w:val="005F7990"/>
    <w:rsid w:val="0063739C"/>
    <w:rsid w:val="00650259"/>
    <w:rsid w:val="006E629B"/>
    <w:rsid w:val="00731F26"/>
    <w:rsid w:val="00734F3F"/>
    <w:rsid w:val="00746A0C"/>
    <w:rsid w:val="00760D65"/>
    <w:rsid w:val="00770F25"/>
    <w:rsid w:val="007A35A8"/>
    <w:rsid w:val="007B0A85"/>
    <w:rsid w:val="007C6A52"/>
    <w:rsid w:val="00810219"/>
    <w:rsid w:val="0082043E"/>
    <w:rsid w:val="008221E3"/>
    <w:rsid w:val="008772AC"/>
    <w:rsid w:val="008877BB"/>
    <w:rsid w:val="008E203A"/>
    <w:rsid w:val="0091229C"/>
    <w:rsid w:val="00940E73"/>
    <w:rsid w:val="0098597D"/>
    <w:rsid w:val="009F619A"/>
    <w:rsid w:val="009F6DDE"/>
    <w:rsid w:val="00A07415"/>
    <w:rsid w:val="00A34B7C"/>
    <w:rsid w:val="00A370A8"/>
    <w:rsid w:val="00A45CFE"/>
    <w:rsid w:val="00A65D5E"/>
    <w:rsid w:val="00B01D66"/>
    <w:rsid w:val="00B25CE8"/>
    <w:rsid w:val="00BB4CF3"/>
    <w:rsid w:val="00BD4753"/>
    <w:rsid w:val="00BD5CB1"/>
    <w:rsid w:val="00BE62EE"/>
    <w:rsid w:val="00C003BA"/>
    <w:rsid w:val="00C056D3"/>
    <w:rsid w:val="00C46878"/>
    <w:rsid w:val="00C5584A"/>
    <w:rsid w:val="00C77666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EF352F"/>
    <w:rsid w:val="00F00606"/>
    <w:rsid w:val="00F01256"/>
    <w:rsid w:val="00F62A1B"/>
    <w:rsid w:val="00F96FC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5EA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  <w:style w:type="paragraph" w:styleId="Lijstalinea">
    <w:name w:val="List Paragraph"/>
    <w:basedOn w:val="Standaard"/>
    <w:uiPriority w:val="34"/>
    <w:semiHidden/>
    <w:qFormat/>
    <w:rsid w:val="00C05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%20Wolvekamp\AppData\Roaming\Microsoft\Templates\Vrijwilligersformulie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Vrijwilligersformulier.dotx</Template>
  <TotalTime>0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2019-08-02T14:37:00Z</dcterms:created>
  <dcterms:modified xsi:type="dcterms:W3CDTF">2019-08-02T15:13:00Z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